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 w14:paraId="65339802" w14:textId="77777777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14:paraId="45B0066B" w14:textId="77777777"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F319DB" w14:textId="34505875" w:rsidR="00277F6A" w:rsidRDefault="001604DB" w:rsidP="00940F79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23DD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940F79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E05C8">
              <w:rPr>
                <w:rFonts w:ascii="Arial" w:hAnsi="Arial" w:cs="Arial" w:hint="cs"/>
                <w:sz w:val="20"/>
                <w:szCs w:val="20"/>
                <w:rtl/>
              </w:rPr>
              <w:t>16.2.2025</w:t>
            </w:r>
          </w:p>
        </w:tc>
      </w:tr>
    </w:tbl>
    <w:p w14:paraId="075B8070" w14:textId="77777777"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14:paraId="5C5AF7E4" w14:textId="77777777"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14:paraId="4B951CDD" w14:textId="77777777" w:rsidTr="00D57574">
        <w:trPr>
          <w:trHeight w:val="350"/>
        </w:trPr>
        <w:tc>
          <w:tcPr>
            <w:tcW w:w="1842" w:type="dxa"/>
            <w:shd w:val="clear" w:color="auto" w:fill="E6E6E6"/>
          </w:tcPr>
          <w:p w14:paraId="28E4D04E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14:paraId="6D17F815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14:paraId="1E116970" w14:textId="77777777" w:rsidTr="00D57574">
        <w:trPr>
          <w:trHeight w:val="361"/>
        </w:trPr>
        <w:tc>
          <w:tcPr>
            <w:tcW w:w="1842" w:type="dxa"/>
            <w:shd w:val="clear" w:color="auto" w:fill="E6E6E6"/>
          </w:tcPr>
          <w:p w14:paraId="32811F08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14:paraId="1E903A18" w14:textId="77777777" w:rsidR="00D57574" w:rsidRPr="00E75D0F" w:rsidRDefault="00D57574" w:rsidP="00940F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ומערכות מידע</w:t>
            </w:r>
          </w:p>
        </w:tc>
      </w:tr>
      <w:tr w:rsidR="00D57574" w:rsidRPr="00E75D0F" w14:paraId="680820FD" w14:textId="77777777" w:rsidTr="00D57574">
        <w:trPr>
          <w:trHeight w:val="370"/>
        </w:trPr>
        <w:tc>
          <w:tcPr>
            <w:tcW w:w="1842" w:type="dxa"/>
            <w:shd w:val="clear" w:color="auto" w:fill="E6E6E6"/>
          </w:tcPr>
          <w:p w14:paraId="1D06A271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14:paraId="229277BC" w14:textId="23835A44"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E05C8">
              <w:rPr>
                <w:rFonts w:ascii="Arial" w:hAnsi="Arial" w:cs="Arial" w:hint="cs"/>
                <w:b/>
                <w:sz w:val="22"/>
                <w:szCs w:val="22"/>
                <w:rtl/>
              </w:rPr>
              <w:t>16.2.2025</w:t>
            </w:r>
          </w:p>
        </w:tc>
      </w:tr>
    </w:tbl>
    <w:p w14:paraId="1AE684DF" w14:textId="77777777"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14:paraId="18841543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1E30724D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439DA7F9" w14:textId="190F3B9D" w:rsidR="00E75D0F" w:rsidRPr="002A5F9B" w:rsidRDefault="001B3FC9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069F2A" wp14:editId="4736BD6E">
                <wp:simplePos x="0" y="0"/>
                <wp:positionH relativeFrom="column">
                  <wp:posOffset>3414395</wp:posOffset>
                </wp:positionH>
                <wp:positionV relativeFrom="paragraph">
                  <wp:posOffset>145097</wp:posOffset>
                </wp:positionV>
                <wp:extent cx="328295" cy="212725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8295" cy="212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83CE04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069F2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8.85pt;margin-top:11.4pt;width:25.85pt;height:16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" filled="f" stroked="f">
                <v:textbox>
                  <w:txbxContent>
                    <w:p w14:paraId="6383CE04" w14:textId="77777777"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="00E75D0F"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="00E75D0F"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1241D78C" w14:textId="7AB1FBA1" w:rsidR="00E75D0F" w:rsidRDefault="00E75D0F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51F28A44" w14:textId="77777777" w:rsidTr="001B3FC9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14:paraId="02F6D268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14:paraId="1E9B3D84" w14:textId="77777777" w:rsidTr="001B3FC9">
        <w:tc>
          <w:tcPr>
            <w:tcW w:w="8296" w:type="dxa"/>
            <w:tcBorders>
              <w:bottom w:val="single" w:sz="4" w:space="0" w:color="auto"/>
            </w:tcBorders>
          </w:tcPr>
          <w:p w14:paraId="60AF2C2B" w14:textId="77777777" w:rsidR="000B7939" w:rsidRDefault="00E75D0F" w:rsidP="000B793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טכנולוגיות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0D0600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במשרד </w:t>
            </w:r>
            <w:r w:rsidR="0008299D" w:rsidRPr="000D0600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E1F10">
              <w:rPr>
                <w:rFonts w:ascii="Arial" w:hAnsi="Arial" w:cs="Arial" w:hint="cs"/>
                <w:b/>
                <w:sz w:val="22"/>
                <w:szCs w:val="22"/>
                <w:rtl/>
              </w:rPr>
              <w:t>מפעילה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 w:rsidRP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>שרתים ו</w:t>
            </w:r>
            <w:r w:rsidR="001604DB" w:rsidRPr="00940F79">
              <w:rPr>
                <w:rFonts w:ascii="Arial" w:hAnsi="Arial" w:cs="Arial"/>
                <w:b/>
                <w:sz w:val="22"/>
                <w:szCs w:val="22"/>
                <w:rtl/>
              </w:rPr>
              <w:t>רישיונות לניהול מסדי נתונים של חברת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</w:rPr>
              <w:t>Oracle</w:t>
            </w:r>
            <w:r w:rsidR="001E1F1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 </w:t>
            </w:r>
          </w:p>
          <w:p w14:paraId="3B3E59D1" w14:textId="77777777" w:rsidR="000B7939" w:rsidRDefault="000B7939" w:rsidP="000B793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בסיס הנתונים המרכזי </w:t>
            </w:r>
            <w:r w:rsidRPr="008D0E73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לכלל מערכות המשרד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בסביבה הפתוחה הינו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ORACLE DB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62088BDA" w14:textId="77777777" w:rsidR="000B7939" w:rsidRDefault="000B7939" w:rsidP="000B793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השירות מכיל תחזוקת רישיונות (פתיחת קריאות שירות)ותמיכה בחומרה ייעודית של אורקל הקיימת במשרד .</w:t>
            </w:r>
          </w:p>
          <w:p w14:paraId="7CEA1DBB" w14:textId="5AD146A0" w:rsidR="001E1F10" w:rsidRDefault="000B7939" w:rsidP="000B793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עקב החשיבות של בסיס הנתונים ברמה ארגונית יש צורך ב</w:t>
            </w:r>
            <w:r w:rsidR="001E1F1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תמיכה של </w:t>
            </w:r>
            <w:r w:rsidR="001E1F10" w:rsidRPr="001B3FC9">
              <w:rPr>
                <w:rFonts w:ascii="Arial" w:hAnsi="Arial" w:cs="Arial" w:hint="cs"/>
                <w:bCs/>
                <w:sz w:val="22"/>
                <w:szCs w:val="22"/>
                <w:rtl/>
              </w:rPr>
              <w:t>היצרן</w:t>
            </w:r>
            <w:r w:rsidR="001E1F1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7</w:t>
            </w:r>
            <w:r w:rsidR="001E1F10">
              <w:rPr>
                <w:rFonts w:ascii="Arial" w:hAnsi="Arial" w:cs="Arial"/>
                <w:b/>
                <w:sz w:val="22"/>
                <w:szCs w:val="22"/>
              </w:rPr>
              <w:t>X</w:t>
            </w:r>
            <w:r w:rsidR="001E1F1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24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ברמת </w:t>
            </w:r>
            <w:r w:rsidR="000D060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חומרה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ייעודית של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</w:rPr>
              <w:t>ORACLE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הקיימת במשרד .</w:t>
            </w:r>
          </w:p>
          <w:p w14:paraId="1F75B9A5" w14:textId="533B166F" w:rsidR="009D5A48" w:rsidRDefault="009D5A48" w:rsidP="009D5A4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1CD88029" w14:textId="77777777" w:rsidR="00867511" w:rsidRDefault="00867511" w:rsidP="0086751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748B7550" w14:textId="77777777" w:rsidR="009D5A48" w:rsidRPr="00E75D0F" w:rsidRDefault="009D5A48" w:rsidP="009D5A4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C839295" w14:textId="75BE61ED" w:rsidR="00E75D0F" w:rsidRPr="00E75D0F" w:rsidRDefault="001B3FC9" w:rsidP="00B47B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1FF8C7C" wp14:editId="7C3FFB0E">
                      <wp:simplePos x="0" y="0"/>
                      <wp:positionH relativeFrom="column">
                        <wp:posOffset>1718627</wp:posOffset>
                      </wp:positionH>
                      <wp:positionV relativeFrom="paragraph">
                        <wp:posOffset>151130</wp:posOffset>
                      </wp:positionV>
                      <wp:extent cx="342900" cy="228600"/>
                      <wp:effectExtent l="0" t="0" r="0" b="0"/>
                      <wp:wrapNone/>
                      <wp:docPr id="7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0969C5D" w14:textId="77777777" w:rsidR="001B3FC9" w:rsidRPr="004E5FA3" w:rsidRDefault="001B3FC9" w:rsidP="001B3FC9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FF8C7C" id="Text Box 3" o:spid="_x0000_s1027" type="#_x0000_t202" style="position:absolute;left:0;text-align:left;margin-left:135.3pt;margin-top:11.9pt;width:27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" filled="f" stroked="f">
                      <v:textbox>
                        <w:txbxContent>
                          <w:p w14:paraId="70969C5D" w14:textId="77777777" w:rsidR="001B3FC9" w:rsidRPr="004E5FA3" w:rsidRDefault="001B3FC9" w:rsidP="001B3FC9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493AD32" w14:textId="57D3DC7C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70683280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68664272" w14:textId="77777777"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9BBA85" wp14:editId="144F882A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20EE1A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BBA85"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" filled="f" stroked="f">
                <v:textbox>
                  <w:txbxContent>
                    <w:p w14:paraId="1220EE1A" w14:textId="77777777"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14:paraId="3011E977" w14:textId="77777777" w:rsidTr="0008299D">
        <w:tc>
          <w:tcPr>
            <w:tcW w:w="3085" w:type="dxa"/>
          </w:tcPr>
          <w:p w14:paraId="3610099F" w14:textId="77777777"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A2772DF" wp14:editId="666EB704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53B5B32" w14:textId="77777777"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2772DF"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" filled="f" stroked="f">
                      <v:textbox>
                        <w:txbxContent>
                          <w:p w14:paraId="053B5B32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204DFC6B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6AD95EAC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3A36532C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14:paraId="662D2D84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12189C3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AEE252" w14:textId="3B3D200F" w:rsidR="00E75D0F" w:rsidRPr="00E75D0F" w:rsidRDefault="00DE72E4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2"/>
                <w:szCs w:val="22"/>
                <w:rtl/>
              </w:rPr>
              <w:t>אורקל</w:t>
            </w:r>
            <w:r>
              <w:rPr>
                <w:rFonts w:ascii="ArialMT" w:cs="ArialMT"/>
                <w:sz w:val="22"/>
                <w:szCs w:val="22"/>
                <w:rtl/>
              </w:rPr>
              <w:t xml:space="preserve"> </w:t>
            </w:r>
            <w:r>
              <w:rPr>
                <w:rFonts w:ascii="ArialMT" w:cs="ArialMT" w:hint="cs"/>
                <w:sz w:val="22"/>
                <w:szCs w:val="22"/>
                <w:rtl/>
              </w:rPr>
              <w:t>ישראל</w:t>
            </w:r>
            <w:r>
              <w:rPr>
                <w:rFonts w:ascii="ArialMT" w:cs="ArialMT"/>
                <w:sz w:val="22"/>
                <w:szCs w:val="22"/>
                <w:rtl/>
              </w:rPr>
              <w:t xml:space="preserve"> </w:t>
            </w:r>
            <w:r>
              <w:rPr>
                <w:rFonts w:ascii="ArialMT" w:cs="ArialMT" w:hint="cs"/>
                <w:sz w:val="22"/>
                <w:szCs w:val="22"/>
                <w:rtl/>
              </w:rPr>
              <w:t>בע</w:t>
            </w:r>
            <w:r>
              <w:rPr>
                <w:rFonts w:ascii="ArialMT" w:cs="ArialMT"/>
                <w:sz w:val="22"/>
                <w:szCs w:val="22"/>
                <w:rtl/>
              </w:rPr>
              <w:t>"</w:t>
            </w:r>
            <w:r>
              <w:rPr>
                <w:rFonts w:ascii="ArialMT" w:cs="ArialMT" w:hint="cs"/>
                <w:sz w:val="22"/>
                <w:szCs w:val="22"/>
                <w:rtl/>
              </w:rPr>
              <w:t>מ</w:t>
            </w:r>
          </w:p>
        </w:tc>
      </w:tr>
      <w:tr w:rsidR="00E75D0F" w:rsidRPr="00E75D0F" w14:paraId="4AA0459F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E3816F6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78D5DECA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D0DC4D" w14:textId="7861F5AB" w:rsidR="00E75D0F" w:rsidRPr="00E75D0F" w:rsidRDefault="00DE72E4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07004C5" wp14:editId="15E4E629">
                      <wp:simplePos x="0" y="0"/>
                      <wp:positionH relativeFrom="column">
                        <wp:posOffset>3019107</wp:posOffset>
                      </wp:positionH>
                      <wp:positionV relativeFrom="paragraph">
                        <wp:posOffset>464820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0ADA63A" w14:textId="77777777"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7004C5" id="_x0000_s1030" type="#_x0000_t202" style="position:absolute;left:0;text-align:left;margin-left:237.7pt;margin-top:36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" filled="f" stroked="f">
                      <v:textbox>
                        <w:txbxContent>
                          <w:p w14:paraId="40ADA63A" w14:textId="77777777"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MT" w:cs="ArialMT"/>
                <w:sz w:val="22"/>
                <w:szCs w:val="22"/>
              </w:rPr>
              <w:t>512200502</w:t>
            </w:r>
          </w:p>
        </w:tc>
      </w:tr>
      <w:tr w:rsidR="00E75D0F" w:rsidRPr="00E75D0F" w14:paraId="69DFC8CA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19BC1D4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67860E" w14:textId="65D6B170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518EAF16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14:paraId="41FFFAF3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926D981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7307D2" w14:textId="63DE9175" w:rsidR="00E75D0F" w:rsidRPr="00E2272D" w:rsidRDefault="00E2272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2272D">
              <w:rPr>
                <w:rFonts w:ascii="Arial" w:hAnsi="Arial" w:cs="Arial" w:hint="cs"/>
                <w:b/>
                <w:sz w:val="22"/>
                <w:szCs w:val="22"/>
                <w:rtl/>
              </w:rPr>
              <w:t>240,656.75 ₪ לא כולל מע"מ (283,974.96 ₪ כולל מע"מ )</w:t>
            </w:r>
          </w:p>
        </w:tc>
      </w:tr>
      <w:tr w:rsidR="00E75D0F" w:rsidRPr="00E75D0F" w14:paraId="620C6FD6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44B1944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150924" w14:textId="09308031" w:rsidR="00E75D0F" w:rsidRPr="00E2272D" w:rsidRDefault="00E2272D" w:rsidP="00336A3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2272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27.03.2025 </w:t>
            </w:r>
            <w:r w:rsidRPr="00E2272D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E2272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27.03.2026</w:t>
            </w:r>
          </w:p>
        </w:tc>
      </w:tr>
    </w:tbl>
    <w:p w14:paraId="122B42B5" w14:textId="77777777"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5D7E9EA3" w14:textId="77777777" w:rsidTr="00661651">
        <w:tc>
          <w:tcPr>
            <w:tcW w:w="8522" w:type="dxa"/>
          </w:tcPr>
          <w:p w14:paraId="49F975EC" w14:textId="77777777" w:rsidR="009D5A48" w:rsidRDefault="009D5A48" w:rsidP="009D5A48">
            <w:pPr>
              <w:bidi/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rtl/>
              </w:rPr>
              <w:t xml:space="preserve">במשרד קיים שרת ייעודי מסוג </w:t>
            </w:r>
            <w:r>
              <w:rPr>
                <w:rFonts w:ascii="Arial" w:hAnsi="Arial" w:cs="Arial"/>
                <w:b/>
                <w:bCs/>
              </w:rPr>
              <w:t xml:space="preserve">EXADATA </w:t>
            </w:r>
            <w:r>
              <w:rPr>
                <w:rFonts w:ascii="Arial" w:hAnsi="Arial" w:cs="Arial"/>
                <w:rtl/>
              </w:rPr>
              <w:t> שנותן שירות בסביבת הייצור לכלל מערכות המשרד .</w:t>
            </w:r>
          </w:p>
          <w:p w14:paraId="022DAAB7" w14:textId="7F000C44" w:rsidR="009D5A48" w:rsidRDefault="009D5A48" w:rsidP="009D5A48">
            <w:pPr>
              <w:bidi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>מדובר במכונה פי</w:t>
            </w:r>
            <w:r w:rsidR="00A31E4E">
              <w:rPr>
                <w:rFonts w:ascii="Arial" w:hAnsi="Arial" w:cs="Arial" w:hint="cs"/>
                <w:rtl/>
              </w:rPr>
              <w:t>ז</w:t>
            </w:r>
            <w:r>
              <w:rPr>
                <w:rFonts w:ascii="Arial" w:hAnsi="Arial" w:cs="Arial"/>
                <w:rtl/>
              </w:rPr>
              <w:t xml:space="preserve">ית מיוחדת וייעודית של חברת </w:t>
            </w:r>
            <w:r>
              <w:rPr>
                <w:rFonts w:ascii="Arial" w:hAnsi="Arial" w:cs="Arial"/>
                <w:b/>
                <w:bCs/>
              </w:rPr>
              <w:t>ORACLE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 xml:space="preserve">הכוללת משאבי עיבוד , זיכרון ואחסון מיוחדים המגיעים כחלק בלתי נפרד ממכונת ה </w:t>
            </w:r>
            <w:r>
              <w:rPr>
                <w:rFonts w:ascii="Arial" w:hAnsi="Arial" w:cs="Arial"/>
                <w:b/>
                <w:bCs/>
              </w:rPr>
              <w:t>EXADATA</w:t>
            </w:r>
            <w:r>
              <w:rPr>
                <w:rFonts w:ascii="Arial" w:hAnsi="Arial" w:cs="Arial"/>
                <w:rtl/>
              </w:rPr>
              <w:t xml:space="preserve"> לטובת קבלת ביצועים אופטימליים לבסיס הנתונים </w:t>
            </w:r>
            <w:r>
              <w:rPr>
                <w:rFonts w:ascii="Arial" w:hAnsi="Arial" w:cs="Arial"/>
                <w:b/>
                <w:bCs/>
              </w:rPr>
              <w:t>ORACLE</w:t>
            </w:r>
            <w:r>
              <w:rPr>
                <w:rFonts w:ascii="Arial" w:hAnsi="Arial" w:cs="Arial"/>
                <w:rtl/>
              </w:rPr>
              <w:t xml:space="preserve"> .</w:t>
            </w:r>
          </w:p>
          <w:p w14:paraId="2CFAE900" w14:textId="77777777" w:rsidR="009D5A48" w:rsidRDefault="009D5A48" w:rsidP="009D5A48">
            <w:pPr>
              <w:bidi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lastRenderedPageBreak/>
              <w:t xml:space="preserve">השירות המבוקש הינו חידוש תחזוקת חומרה לשרת ה </w:t>
            </w:r>
            <w:r>
              <w:rPr>
                <w:rFonts w:ascii="Arial" w:hAnsi="Arial" w:cs="Arial"/>
                <w:b/>
                <w:bCs/>
              </w:rPr>
              <w:t>EXADATA</w:t>
            </w:r>
            <w:r>
              <w:rPr>
                <w:rFonts w:ascii="Arial" w:hAnsi="Arial" w:cs="Arial"/>
                <w:rtl/>
              </w:rPr>
              <w:t xml:space="preserve"> והדיסקים שנמצאים בתוכו  לצורך פתיחת קריאות שירות (תמיכה) בצורה ישירה ומידית כולל קבלת תמיכה מהיצרן עצמו לחומרה הייעודית (</w:t>
            </w:r>
            <w:r>
              <w:rPr>
                <w:rFonts w:ascii="Arial" w:hAnsi="Arial" w:cs="Arial"/>
                <w:b/>
                <w:bCs/>
              </w:rPr>
              <w:t>EXADATA</w:t>
            </w:r>
            <w:r>
              <w:rPr>
                <w:rFonts w:ascii="Arial" w:hAnsi="Arial" w:cs="Arial"/>
                <w:rtl/>
              </w:rPr>
              <w:t xml:space="preserve">)  של </w:t>
            </w:r>
            <w:r>
              <w:rPr>
                <w:rFonts w:ascii="Arial" w:hAnsi="Arial" w:cs="Arial"/>
                <w:b/>
                <w:bCs/>
              </w:rPr>
              <w:t>ORACLE</w:t>
            </w:r>
            <w:r>
              <w:rPr>
                <w:rFonts w:ascii="Arial" w:hAnsi="Arial" w:cs="Arial"/>
                <w:rtl/>
              </w:rPr>
              <w:t xml:space="preserve"> הנמצאת במשרד .</w:t>
            </w:r>
          </w:p>
          <w:p w14:paraId="30C97986" w14:textId="77777777" w:rsidR="009D5A48" w:rsidRDefault="009D5A48" w:rsidP="009D5A48">
            <w:pPr>
              <w:bidi/>
              <w:rPr>
                <w:rFonts w:ascii="Arial" w:hAnsi="Arial" w:cs="Arial"/>
                <w:rtl/>
              </w:rPr>
            </w:pPr>
          </w:p>
          <w:p w14:paraId="3C47CFF7" w14:textId="298F5692" w:rsidR="009D5A48" w:rsidRDefault="009D5A48" w:rsidP="009D5A48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התמיכה הינה 7</w:t>
            </w:r>
            <w:r>
              <w:rPr>
                <w:rFonts w:ascii="Arial" w:hAnsi="Arial" w:cs="Arial"/>
                <w:b/>
                <w:bCs/>
              </w:rPr>
              <w:t>X</w:t>
            </w:r>
            <w:r>
              <w:rPr>
                <w:rFonts w:ascii="Arial" w:hAnsi="Arial" w:cs="Arial"/>
                <w:rtl/>
              </w:rPr>
              <w:t xml:space="preserve">24 של חברת אורקל שמאפשר למשרד לקבל שירות ישיר וייחודי מהיצרן עצמו לתמיכה ברמת החומרה של מכונת ה </w:t>
            </w:r>
            <w:r>
              <w:rPr>
                <w:rFonts w:ascii="Arial" w:hAnsi="Arial" w:cs="Arial"/>
                <w:b/>
                <w:bCs/>
              </w:rPr>
              <w:t>EXADATA</w:t>
            </w:r>
            <w:r>
              <w:rPr>
                <w:rFonts w:ascii="Arial" w:hAnsi="Arial" w:cs="Arial"/>
                <w:rtl/>
              </w:rPr>
              <w:t xml:space="preserve"> .</w:t>
            </w:r>
          </w:p>
          <w:p w14:paraId="7AF8EED6" w14:textId="75F1BD5E" w:rsidR="000D0600" w:rsidRDefault="000D0600" w:rsidP="000D0600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כמו כן, השירות הניתן הינו כולל בתוכו גם במקרה הצורך החלפת רכיבים בשרת או בדיסקים אשר מיוצרים ומסופקים על ידי היצרן.</w:t>
            </w:r>
          </w:p>
          <w:p w14:paraId="2A01F8BE" w14:textId="77777777" w:rsidR="009D5A48" w:rsidRDefault="009D5A48" w:rsidP="009D5A48">
            <w:pPr>
              <w:bidi/>
              <w:rPr>
                <w:rtl/>
              </w:rPr>
            </w:pPr>
            <w:r>
              <w:rPr>
                <w:rFonts w:ascii="Arial" w:hAnsi="Arial" w:cs="Arial"/>
                <w:rtl/>
              </w:rPr>
              <w:t>תמיכה זו הינה בלעדית לחברת אורקל שהינה הספק היחיד לתת שירות מסוג זה .</w:t>
            </w:r>
          </w:p>
          <w:p w14:paraId="28B06BD7" w14:textId="77777777" w:rsidR="009D5A48" w:rsidRDefault="009D5A48" w:rsidP="009D5A48">
            <w:pPr>
              <w:bidi/>
              <w:rPr>
                <w:rFonts w:ascii="Calibri" w:hAnsi="Calibri" w:cs="Calibri"/>
                <w:sz w:val="22"/>
                <w:szCs w:val="22"/>
                <w:rtl/>
              </w:rPr>
            </w:pPr>
          </w:p>
          <w:p w14:paraId="401E17AA" w14:textId="3830FA27" w:rsidR="00E8158F" w:rsidRPr="00E75D0F" w:rsidRDefault="00E8158F" w:rsidP="008D0E7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5D98B0CC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45C37D4B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77AA7165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5"/>
        <w:gridCol w:w="5055"/>
        <w:gridCol w:w="2026"/>
      </w:tblGrid>
      <w:tr w:rsidR="00E75D0F" w:rsidRPr="00E75D0F" w14:paraId="5337AA1E" w14:textId="77777777" w:rsidTr="00D57574">
        <w:tc>
          <w:tcPr>
            <w:tcW w:w="2617" w:type="dxa"/>
            <w:tcBorders>
              <w:bottom w:val="single" w:sz="4" w:space="0" w:color="auto"/>
            </w:tcBorders>
          </w:tcPr>
          <w:p w14:paraId="60CD3703" w14:textId="4831ACB3" w:rsidR="00E75D0F" w:rsidRPr="00E75D0F" w:rsidRDefault="009D5A4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דוד אלעזרא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14:paraId="3BC449BA" w14:textId="427C47E1" w:rsidR="00E75D0F" w:rsidRPr="00E75D0F" w:rsidRDefault="009D5A4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תשתיות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14:paraId="744D4407" w14:textId="194C2441" w:rsidR="00E75D0F" w:rsidRPr="00E75D0F" w:rsidRDefault="009D5A48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231F8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19177F79" wp14:editId="3581FEBA">
                  <wp:extent cx="1119225" cy="540867"/>
                  <wp:effectExtent l="0" t="0" r="5080" b="0"/>
                  <wp:docPr id="5" name="תמונה 5" descr="I:\חתימה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:\חתימה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4272" cy="5481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75D0F" w:rsidRPr="00E75D0F" w14:paraId="1053C267" w14:textId="77777777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14:paraId="19861831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14:paraId="485ADABB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14:paraId="608603FC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78559373" w14:textId="77777777"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D5B9E3" w14:textId="77777777" w:rsidR="00E8286C" w:rsidRDefault="00E8286C">
      <w:r>
        <w:separator/>
      </w:r>
    </w:p>
  </w:endnote>
  <w:endnote w:type="continuationSeparator" w:id="0">
    <w:p w14:paraId="10CCA522" w14:textId="77777777" w:rsidR="00E8286C" w:rsidRDefault="00E828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0B9B6" w14:textId="77777777"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8D0E73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14:paraId="11A13796" w14:textId="77777777"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14:paraId="70DE3F5E" w14:textId="77777777"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14:paraId="1931FD1A" w14:textId="77777777"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2C98C7" w14:textId="77777777" w:rsidR="00E8286C" w:rsidRDefault="00E8286C">
      <w:r>
        <w:separator/>
      </w:r>
    </w:p>
  </w:footnote>
  <w:footnote w:type="continuationSeparator" w:id="0">
    <w:p w14:paraId="184C44DD" w14:textId="77777777" w:rsidR="00E8286C" w:rsidRDefault="00E828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 w14:paraId="45033802" w14:textId="77777777">
      <w:trPr>
        <w:cantSplit/>
      </w:trPr>
      <w:tc>
        <w:tcPr>
          <w:tcW w:w="2500" w:type="pct"/>
          <w:vAlign w:val="center"/>
        </w:tcPr>
        <w:p w14:paraId="20B3352E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14:paraId="160BF630" w14:textId="77777777"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14:paraId="63F0460F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14:paraId="13BC9740" w14:textId="77777777"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2F517E63" wp14:editId="646A77D3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78882B0" w14:textId="77777777"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318"/>
    <w:rsid w:val="00023DD6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B7939"/>
    <w:rsid w:val="000C590E"/>
    <w:rsid w:val="000D0600"/>
    <w:rsid w:val="000D07DE"/>
    <w:rsid w:val="001245A3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93057"/>
    <w:rsid w:val="0019406E"/>
    <w:rsid w:val="001B3FC9"/>
    <w:rsid w:val="001C310B"/>
    <w:rsid w:val="001D66FE"/>
    <w:rsid w:val="001E1F10"/>
    <w:rsid w:val="001F3984"/>
    <w:rsid w:val="00212AF9"/>
    <w:rsid w:val="002257CF"/>
    <w:rsid w:val="0022666C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36A35"/>
    <w:rsid w:val="00354773"/>
    <w:rsid w:val="00374FF6"/>
    <w:rsid w:val="00384850"/>
    <w:rsid w:val="00385CFC"/>
    <w:rsid w:val="003C3261"/>
    <w:rsid w:val="003C34EE"/>
    <w:rsid w:val="003C5385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5F7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C1434"/>
    <w:rsid w:val="007E6DA4"/>
    <w:rsid w:val="00801CA3"/>
    <w:rsid w:val="00830AC0"/>
    <w:rsid w:val="00867511"/>
    <w:rsid w:val="00870B42"/>
    <w:rsid w:val="0087433A"/>
    <w:rsid w:val="00882DD4"/>
    <w:rsid w:val="008B3B18"/>
    <w:rsid w:val="008B4800"/>
    <w:rsid w:val="008D0E73"/>
    <w:rsid w:val="008D29D4"/>
    <w:rsid w:val="008D43E6"/>
    <w:rsid w:val="008F2600"/>
    <w:rsid w:val="008F66E4"/>
    <w:rsid w:val="009051B4"/>
    <w:rsid w:val="00907A6B"/>
    <w:rsid w:val="009348E9"/>
    <w:rsid w:val="00936866"/>
    <w:rsid w:val="00940F79"/>
    <w:rsid w:val="009463C0"/>
    <w:rsid w:val="00953002"/>
    <w:rsid w:val="009868B9"/>
    <w:rsid w:val="009A4D9D"/>
    <w:rsid w:val="009D237B"/>
    <w:rsid w:val="009D5A48"/>
    <w:rsid w:val="009E28A4"/>
    <w:rsid w:val="00A1037D"/>
    <w:rsid w:val="00A177BF"/>
    <w:rsid w:val="00A27371"/>
    <w:rsid w:val="00A31E4E"/>
    <w:rsid w:val="00A43115"/>
    <w:rsid w:val="00A56D7D"/>
    <w:rsid w:val="00A67D02"/>
    <w:rsid w:val="00A76DAF"/>
    <w:rsid w:val="00A94AC8"/>
    <w:rsid w:val="00AA4CCB"/>
    <w:rsid w:val="00AD5096"/>
    <w:rsid w:val="00AD6E2D"/>
    <w:rsid w:val="00B16512"/>
    <w:rsid w:val="00B2170C"/>
    <w:rsid w:val="00B36CA8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BE05C8"/>
    <w:rsid w:val="00C1240F"/>
    <w:rsid w:val="00C15008"/>
    <w:rsid w:val="00C242BE"/>
    <w:rsid w:val="00C26B2E"/>
    <w:rsid w:val="00C37E27"/>
    <w:rsid w:val="00C449F1"/>
    <w:rsid w:val="00C56261"/>
    <w:rsid w:val="00C60C5C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DE72E4"/>
    <w:rsid w:val="00E03C8E"/>
    <w:rsid w:val="00E15391"/>
    <w:rsid w:val="00E2272D"/>
    <w:rsid w:val="00E55168"/>
    <w:rsid w:val="00E6574D"/>
    <w:rsid w:val="00E75D0F"/>
    <w:rsid w:val="00E8158F"/>
    <w:rsid w:val="00E8199B"/>
    <w:rsid w:val="00E8286C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129F6"/>
    <w:rsid w:val="00F23B12"/>
    <w:rsid w:val="00F35D1E"/>
    <w:rsid w:val="00F4194F"/>
    <w:rsid w:val="00F4368D"/>
    <w:rsid w:val="00F52885"/>
    <w:rsid w:val="00F5681B"/>
    <w:rsid w:val="00FA4201"/>
    <w:rsid w:val="00FB528F"/>
    <w:rsid w:val="00FD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D997B2"/>
  <w15:docId w15:val="{18801EA3-9B9C-4912-BFCF-0CBE4F78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3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2</TotalTime>
  <Pages>2</Pages>
  <Words>367</Words>
  <Characters>1948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2311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נופר סיון</cp:lastModifiedBy>
  <cp:revision>2</cp:revision>
  <cp:lastPrinted>2015-03-31T09:24:00Z</cp:lastPrinted>
  <dcterms:created xsi:type="dcterms:W3CDTF">2025-03-19T10:13:00Z</dcterms:created>
  <dcterms:modified xsi:type="dcterms:W3CDTF">2025-03-19T10:13:00Z</dcterms:modified>
</cp:coreProperties>
</file>